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F53" w:rsidRPr="004824EC" w:rsidRDefault="00544F53" w:rsidP="002101AA">
      <w:pPr>
        <w:rPr>
          <w:lang w:val="es-ES"/>
        </w:rPr>
      </w:pPr>
      <w:r w:rsidRPr="00196BB2">
        <w:rPr>
          <w:noProof/>
          <w:lang w:val="es-ES"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25" type="#_x0000_t75" style="width:135.75pt;height:56.25pt;visibility:visible">
            <v:imagedata r:id="rId4" o:title="" croptop="5671f" cropbottom="6757f" cropleft="4397f" cropright="2540f"/>
          </v:shape>
        </w:pict>
      </w:r>
      <w:r w:rsidRPr="004824EC">
        <w:rPr>
          <w:lang w:val="es-ES"/>
        </w:rPr>
        <w:t xml:space="preserve">                   </w:t>
      </w:r>
      <w:r>
        <w:rPr>
          <w:lang w:val="es-ES"/>
        </w:rPr>
        <w:t xml:space="preserve">          </w:t>
      </w:r>
      <w:r w:rsidRPr="004824EC">
        <w:rPr>
          <w:lang w:val="es-ES"/>
        </w:rPr>
        <w:t xml:space="preserve">     </w:t>
      </w:r>
      <w:r>
        <w:pict>
          <v:shape id="irc_mi" o:spid="_x0000_i1026" type="#_x0000_t75" alt="" style="width:164.25pt;height:37.5pt">
            <v:imagedata r:id="rId5" r:href="rId6"/>
          </v:shape>
        </w:pict>
      </w:r>
    </w:p>
    <w:p w:rsidR="00544F53" w:rsidRPr="004824EC" w:rsidRDefault="00544F53" w:rsidP="00E946B7">
      <w:pPr>
        <w:jc w:val="center"/>
        <w:rPr>
          <w:lang w:val="es-ES"/>
        </w:rPr>
      </w:pPr>
    </w:p>
    <w:p w:rsidR="00544F53" w:rsidRPr="00A6064E" w:rsidRDefault="00544F53" w:rsidP="00E946B7">
      <w:pPr>
        <w:jc w:val="center"/>
        <w:rPr>
          <w:rFonts w:ascii="Arial" w:hAnsi="Arial" w:cs="Arial"/>
          <w:b/>
          <w:bCs/>
          <w:color w:val="C00000"/>
          <w:sz w:val="20"/>
          <w:szCs w:val="20"/>
          <w:lang w:val="es-ES"/>
        </w:rPr>
      </w:pPr>
    </w:p>
    <w:p w:rsidR="00544F53" w:rsidRDefault="00544F53" w:rsidP="00793DD1">
      <w:pPr>
        <w:spacing w:line="276" w:lineRule="auto"/>
        <w:jc w:val="center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Formación en SAP B1- Nivel Usuario</w:t>
      </w:r>
    </w:p>
    <w:p w:rsidR="00544F53" w:rsidRDefault="00544F53" w:rsidP="00793DD1">
      <w:pPr>
        <w:spacing w:line="276" w:lineRule="auto"/>
        <w:jc w:val="center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Ponferrada, 17 a 28 de Noviembre de 2.014</w:t>
      </w:r>
    </w:p>
    <w:p w:rsidR="00544F53" w:rsidRPr="00241B85" w:rsidRDefault="00544F53" w:rsidP="00793DD1">
      <w:pPr>
        <w:spacing w:line="276" w:lineRule="auto"/>
        <w:jc w:val="center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(16:00 a 21:30 horas) – 55 horas</w:t>
      </w:r>
    </w:p>
    <w:p w:rsidR="00544F53" w:rsidRPr="00285446" w:rsidRDefault="00544F53" w:rsidP="00E946B7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44F53" w:rsidRPr="00285446" w:rsidRDefault="00544F53" w:rsidP="009C2372">
      <w:pPr>
        <w:jc w:val="center"/>
        <w:outlineLvl w:val="0"/>
        <w:rPr>
          <w:rFonts w:ascii="Arial" w:hAnsi="Arial" w:cs="Arial"/>
          <w:b/>
          <w:bCs/>
          <w:color w:val="F00000"/>
          <w:sz w:val="28"/>
          <w:szCs w:val="28"/>
          <w:lang w:val="es-ES_tradnl"/>
        </w:rPr>
      </w:pPr>
      <w:r w:rsidRPr="00285446">
        <w:rPr>
          <w:rFonts w:ascii="Arial" w:hAnsi="Arial" w:cs="Arial"/>
          <w:b/>
          <w:bCs/>
          <w:color w:val="F00000"/>
          <w:sz w:val="28"/>
          <w:szCs w:val="28"/>
          <w:lang w:val="es-ES_tradnl"/>
        </w:rPr>
        <w:t>FICHA DE INSCRIPCIÓN</w:t>
      </w:r>
    </w:p>
    <w:p w:rsidR="00544F53" w:rsidRPr="00285446" w:rsidRDefault="00544F53" w:rsidP="00E946B7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510"/>
        <w:gridCol w:w="1800"/>
        <w:gridCol w:w="5334"/>
      </w:tblGrid>
      <w:tr w:rsidR="00544F53" w:rsidRPr="004824EC">
        <w:trPr>
          <w:jc w:val="center"/>
        </w:trPr>
        <w:tc>
          <w:tcPr>
            <w:tcW w:w="1510" w:type="dxa"/>
            <w:vAlign w:val="center"/>
          </w:tcPr>
          <w:p w:rsidR="00544F53" w:rsidRPr="005C6E38" w:rsidRDefault="00544F53" w:rsidP="000D4275">
            <w:pPr>
              <w:tabs>
                <w:tab w:val="left" w:pos="497"/>
              </w:tabs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 w:rsidRPr="005C6E38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NOMBRE</w:t>
            </w:r>
          </w:p>
        </w:tc>
        <w:tc>
          <w:tcPr>
            <w:tcW w:w="7134" w:type="dxa"/>
            <w:gridSpan w:val="2"/>
            <w:vAlign w:val="center"/>
          </w:tcPr>
          <w:p w:rsidR="00544F53" w:rsidRPr="009B7A29" w:rsidRDefault="00544F53" w:rsidP="000D4275">
            <w:pPr>
              <w:spacing w:before="120" w:after="12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544F53" w:rsidRPr="004824EC">
        <w:trPr>
          <w:jc w:val="center"/>
        </w:trPr>
        <w:tc>
          <w:tcPr>
            <w:tcW w:w="1510" w:type="dxa"/>
            <w:vAlign w:val="center"/>
          </w:tcPr>
          <w:p w:rsidR="00544F53" w:rsidRPr="005C6E38" w:rsidRDefault="00544F53" w:rsidP="000D4275">
            <w:pPr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 w:rsidRPr="005C6E38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APELLIDOS</w:t>
            </w:r>
          </w:p>
        </w:tc>
        <w:tc>
          <w:tcPr>
            <w:tcW w:w="7134" w:type="dxa"/>
            <w:gridSpan w:val="2"/>
            <w:vAlign w:val="center"/>
          </w:tcPr>
          <w:p w:rsidR="00544F53" w:rsidRPr="009B7A29" w:rsidRDefault="00544F53" w:rsidP="000D4275">
            <w:pPr>
              <w:spacing w:before="120" w:after="12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544F53" w:rsidRPr="004824EC">
        <w:trPr>
          <w:jc w:val="center"/>
        </w:trPr>
        <w:tc>
          <w:tcPr>
            <w:tcW w:w="1510" w:type="dxa"/>
            <w:vAlign w:val="center"/>
          </w:tcPr>
          <w:p w:rsidR="00544F53" w:rsidRPr="005C6E38" w:rsidRDefault="00544F53" w:rsidP="000D4275">
            <w:pPr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N.I.F.</w:t>
            </w:r>
          </w:p>
        </w:tc>
        <w:tc>
          <w:tcPr>
            <w:tcW w:w="7134" w:type="dxa"/>
            <w:gridSpan w:val="2"/>
            <w:vAlign w:val="center"/>
          </w:tcPr>
          <w:p w:rsidR="00544F53" w:rsidRPr="009B7A29" w:rsidRDefault="00544F53" w:rsidP="000D4275">
            <w:pPr>
              <w:spacing w:before="120" w:after="120"/>
              <w:jc w:val="both"/>
              <w:rPr>
                <w:rFonts w:ascii="Arial" w:hAnsi="Arial" w:cs="Arial"/>
                <w:lang w:val="es-ES_tradnl"/>
              </w:rPr>
            </w:pPr>
            <w:bookmarkStart w:id="0" w:name="_GoBack"/>
            <w:bookmarkEnd w:id="0"/>
          </w:p>
        </w:tc>
      </w:tr>
      <w:tr w:rsidR="00544F53" w:rsidRPr="00FC70FB">
        <w:trPr>
          <w:trHeight w:val="325"/>
          <w:jc w:val="center"/>
        </w:trPr>
        <w:tc>
          <w:tcPr>
            <w:tcW w:w="1510" w:type="dxa"/>
            <w:tcBorders>
              <w:left w:val="nil"/>
              <w:right w:val="nil"/>
            </w:tcBorders>
            <w:vAlign w:val="center"/>
          </w:tcPr>
          <w:p w:rsidR="00544F53" w:rsidRPr="00FC70FB" w:rsidRDefault="00544F53" w:rsidP="009C23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7134" w:type="dxa"/>
            <w:gridSpan w:val="2"/>
            <w:tcBorders>
              <w:left w:val="nil"/>
              <w:right w:val="nil"/>
            </w:tcBorders>
            <w:vAlign w:val="center"/>
          </w:tcPr>
          <w:p w:rsidR="00544F53" w:rsidRPr="00FC70FB" w:rsidRDefault="00544F53" w:rsidP="009C2372">
            <w:pPr>
              <w:spacing w:before="120" w:after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544F53" w:rsidRPr="00EA5E4F">
        <w:trPr>
          <w:jc w:val="center"/>
        </w:trPr>
        <w:tc>
          <w:tcPr>
            <w:tcW w:w="1510" w:type="dxa"/>
            <w:vAlign w:val="center"/>
          </w:tcPr>
          <w:p w:rsidR="00544F53" w:rsidRPr="005C6E38" w:rsidRDefault="00544F53" w:rsidP="000D4275">
            <w:pPr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 w:rsidRPr="005C6E38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 xml:space="preserve">EMPRESA </w:t>
            </w:r>
          </w:p>
        </w:tc>
        <w:tc>
          <w:tcPr>
            <w:tcW w:w="7134" w:type="dxa"/>
            <w:gridSpan w:val="2"/>
            <w:vAlign w:val="center"/>
          </w:tcPr>
          <w:p w:rsidR="00544F53" w:rsidRPr="009B7A29" w:rsidRDefault="00544F53" w:rsidP="000D4275">
            <w:pPr>
              <w:spacing w:before="120" w:after="12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544F53" w:rsidRPr="00EA5E4F">
        <w:trPr>
          <w:jc w:val="center"/>
        </w:trPr>
        <w:tc>
          <w:tcPr>
            <w:tcW w:w="1510" w:type="dxa"/>
            <w:vAlign w:val="center"/>
          </w:tcPr>
          <w:p w:rsidR="00544F53" w:rsidRPr="005C6E38" w:rsidRDefault="00544F53" w:rsidP="000D4275">
            <w:pPr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 w:rsidRPr="005C6E38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C.I.F.</w:t>
            </w:r>
          </w:p>
        </w:tc>
        <w:tc>
          <w:tcPr>
            <w:tcW w:w="7134" w:type="dxa"/>
            <w:gridSpan w:val="2"/>
            <w:vAlign w:val="center"/>
          </w:tcPr>
          <w:p w:rsidR="00544F53" w:rsidRPr="009B7A29" w:rsidRDefault="00544F53" w:rsidP="000D4275">
            <w:pPr>
              <w:spacing w:before="120" w:after="12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544F53" w:rsidRPr="004824EC">
        <w:trPr>
          <w:jc w:val="center"/>
        </w:trPr>
        <w:tc>
          <w:tcPr>
            <w:tcW w:w="1510" w:type="dxa"/>
            <w:tcBorders>
              <w:left w:val="nil"/>
              <w:right w:val="nil"/>
            </w:tcBorders>
            <w:vAlign w:val="center"/>
          </w:tcPr>
          <w:p w:rsidR="00544F53" w:rsidRPr="004824EC" w:rsidRDefault="00544F53" w:rsidP="009C23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7134" w:type="dxa"/>
            <w:gridSpan w:val="2"/>
            <w:tcBorders>
              <w:left w:val="nil"/>
              <w:right w:val="nil"/>
            </w:tcBorders>
            <w:vAlign w:val="center"/>
          </w:tcPr>
          <w:p w:rsidR="00544F53" w:rsidRPr="004824EC" w:rsidRDefault="00544F53" w:rsidP="009C2372">
            <w:pPr>
              <w:spacing w:before="120" w:after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544F53" w:rsidRPr="00EA5E4F">
        <w:trPr>
          <w:jc w:val="center"/>
        </w:trPr>
        <w:tc>
          <w:tcPr>
            <w:tcW w:w="1510" w:type="dxa"/>
            <w:vAlign w:val="center"/>
          </w:tcPr>
          <w:p w:rsidR="00544F53" w:rsidRPr="005C6E38" w:rsidRDefault="00544F53" w:rsidP="000D4275">
            <w:pPr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 w:rsidRPr="005C6E38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DIRECCIÓN</w:t>
            </w:r>
          </w:p>
        </w:tc>
        <w:tc>
          <w:tcPr>
            <w:tcW w:w="7134" w:type="dxa"/>
            <w:gridSpan w:val="2"/>
            <w:vAlign w:val="center"/>
          </w:tcPr>
          <w:p w:rsidR="00544F53" w:rsidRPr="009B7A29" w:rsidRDefault="00544F53" w:rsidP="000D4275">
            <w:pPr>
              <w:spacing w:before="120" w:after="12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544F53" w:rsidRPr="00EA5E4F">
        <w:trPr>
          <w:jc w:val="center"/>
        </w:trPr>
        <w:tc>
          <w:tcPr>
            <w:tcW w:w="1510" w:type="dxa"/>
            <w:tcBorders>
              <w:left w:val="nil"/>
            </w:tcBorders>
            <w:vAlign w:val="center"/>
          </w:tcPr>
          <w:p w:rsidR="00544F53" w:rsidRPr="005C6E38" w:rsidRDefault="00544F53" w:rsidP="000D4275">
            <w:pPr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</w:p>
        </w:tc>
        <w:tc>
          <w:tcPr>
            <w:tcW w:w="1800" w:type="dxa"/>
            <w:vAlign w:val="center"/>
          </w:tcPr>
          <w:p w:rsidR="00544F53" w:rsidRPr="00013839" w:rsidRDefault="00544F53" w:rsidP="000D4275">
            <w:pPr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 w:rsidRPr="00013839">
              <w:rPr>
                <w:rFonts w:ascii="Arial" w:hAnsi="Arial" w:cs="Arial"/>
                <w:b/>
                <w:bCs/>
                <w:lang w:val="es-ES_tradnl"/>
              </w:rPr>
              <w:t>C.P.</w:t>
            </w:r>
          </w:p>
        </w:tc>
        <w:tc>
          <w:tcPr>
            <w:tcW w:w="5334" w:type="dxa"/>
            <w:vAlign w:val="center"/>
          </w:tcPr>
          <w:p w:rsidR="00544F53" w:rsidRPr="00013839" w:rsidRDefault="00544F53" w:rsidP="000D4275">
            <w:pPr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 w:rsidRPr="00013839">
              <w:rPr>
                <w:rFonts w:ascii="Arial" w:hAnsi="Arial" w:cs="Arial"/>
                <w:b/>
                <w:bCs/>
                <w:lang w:val="es-ES_tradnl"/>
              </w:rPr>
              <w:t>LOCALIDAD</w:t>
            </w:r>
          </w:p>
        </w:tc>
      </w:tr>
      <w:tr w:rsidR="00544F53" w:rsidRPr="00EA5E4F">
        <w:trPr>
          <w:jc w:val="center"/>
        </w:trPr>
        <w:tc>
          <w:tcPr>
            <w:tcW w:w="1510" w:type="dxa"/>
            <w:vAlign w:val="center"/>
          </w:tcPr>
          <w:p w:rsidR="00544F53" w:rsidRPr="005C6E38" w:rsidRDefault="00544F53" w:rsidP="000D4275">
            <w:pPr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 w:rsidRPr="005C6E38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TELÉFONO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S</w:t>
            </w:r>
          </w:p>
        </w:tc>
        <w:tc>
          <w:tcPr>
            <w:tcW w:w="7134" w:type="dxa"/>
            <w:gridSpan w:val="2"/>
            <w:vAlign w:val="center"/>
          </w:tcPr>
          <w:p w:rsidR="00544F53" w:rsidRPr="009B7A29" w:rsidRDefault="00544F53" w:rsidP="000D4275">
            <w:pPr>
              <w:spacing w:before="120" w:after="12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544F53" w:rsidRPr="00EA5E4F">
        <w:trPr>
          <w:jc w:val="center"/>
        </w:trPr>
        <w:tc>
          <w:tcPr>
            <w:tcW w:w="1510" w:type="dxa"/>
            <w:vAlign w:val="center"/>
          </w:tcPr>
          <w:p w:rsidR="00544F53" w:rsidRPr="005C6E38" w:rsidRDefault="00544F53" w:rsidP="000D4275">
            <w:pPr>
              <w:spacing w:before="120" w:after="120"/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E-MAIL</w:t>
            </w:r>
          </w:p>
        </w:tc>
        <w:tc>
          <w:tcPr>
            <w:tcW w:w="7134" w:type="dxa"/>
            <w:gridSpan w:val="2"/>
            <w:vAlign w:val="center"/>
          </w:tcPr>
          <w:p w:rsidR="00544F53" w:rsidRPr="009B7A29" w:rsidRDefault="00544F53" w:rsidP="000D4275">
            <w:pPr>
              <w:spacing w:before="120" w:after="12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:rsidR="00544F53" w:rsidRDefault="00544F53">
      <w:pPr>
        <w:rPr>
          <w:rFonts w:ascii="Arial" w:hAnsi="Arial" w:cs="Arial"/>
          <w:lang w:val="es-ES"/>
        </w:rPr>
      </w:pPr>
    </w:p>
    <w:p w:rsidR="00544F53" w:rsidRPr="00031274" w:rsidRDefault="00544F53" w:rsidP="00DE570F">
      <w:pPr>
        <w:spacing w:before="60" w:after="60"/>
        <w:rPr>
          <w:rFonts w:ascii="Verdana" w:hAnsi="Verdana" w:cs="Verdana"/>
          <w:sz w:val="20"/>
          <w:szCs w:val="20"/>
          <w:lang w:val="es-ES"/>
        </w:rPr>
      </w:pPr>
      <w:r w:rsidRPr="00031274">
        <w:rPr>
          <w:rFonts w:ascii="Verdana" w:hAnsi="Verdana" w:cs="Verdana"/>
          <w:b/>
          <w:bCs/>
          <w:sz w:val="20"/>
          <w:szCs w:val="20"/>
          <w:lang w:val="es-ES"/>
        </w:rPr>
        <w:t xml:space="preserve">¿Desea que la Cámara de Comercio gestione la bonificación en las cuotas a la Seguridad Social?        Si </w:t>
      </w:r>
      <w:r w:rsidRPr="00031274">
        <w:rPr>
          <w:rFonts w:ascii="Verdana" w:hAnsi="Verdana" w:cs="Verdana"/>
          <w:sz w:val="20"/>
          <w:szCs w:val="20"/>
        </w:rPr>
        <w:sym w:font="Wingdings" w:char="F06F"/>
      </w:r>
      <w:r w:rsidRPr="00031274">
        <w:rPr>
          <w:rFonts w:ascii="Verdana" w:hAnsi="Verdana" w:cs="Verdana"/>
          <w:sz w:val="20"/>
          <w:szCs w:val="20"/>
          <w:lang w:val="es-ES"/>
        </w:rPr>
        <w:t xml:space="preserve">           </w:t>
      </w:r>
      <w:r w:rsidRPr="00031274">
        <w:rPr>
          <w:rFonts w:ascii="Verdana" w:hAnsi="Verdana" w:cs="Verdana"/>
          <w:b/>
          <w:bCs/>
          <w:sz w:val="20"/>
          <w:szCs w:val="20"/>
          <w:lang w:val="es-ES"/>
        </w:rPr>
        <w:t>No</w:t>
      </w:r>
      <w:r w:rsidRPr="00031274">
        <w:rPr>
          <w:rFonts w:ascii="Verdana" w:hAnsi="Verdana" w:cs="Verdana"/>
          <w:sz w:val="20"/>
          <w:szCs w:val="20"/>
          <w:lang w:val="es-ES"/>
        </w:rPr>
        <w:t xml:space="preserve"> </w:t>
      </w:r>
      <w:r w:rsidRPr="00031274">
        <w:rPr>
          <w:rFonts w:ascii="Verdana" w:hAnsi="Verdana" w:cs="Verdana"/>
          <w:sz w:val="20"/>
          <w:szCs w:val="20"/>
        </w:rPr>
        <w:sym w:font="Wingdings" w:char="F06F"/>
      </w:r>
      <w:r w:rsidRPr="00031274">
        <w:rPr>
          <w:rFonts w:ascii="Verdana" w:hAnsi="Verdana" w:cs="Verdana"/>
          <w:sz w:val="20"/>
          <w:szCs w:val="20"/>
          <w:lang w:val="es-ES"/>
        </w:rPr>
        <w:t xml:space="preserve">     </w:t>
      </w:r>
    </w:p>
    <w:p w:rsidR="00544F53" w:rsidRPr="00EC2107" w:rsidRDefault="00544F53">
      <w:pPr>
        <w:rPr>
          <w:rFonts w:ascii="Arial" w:hAnsi="Arial" w:cs="Arial"/>
          <w:lang w:val="es-ES"/>
        </w:rPr>
      </w:pPr>
    </w:p>
    <w:p w:rsidR="00544F53" w:rsidRDefault="00544F53" w:rsidP="00A6064E">
      <w:pPr>
        <w:outlineLvl w:val="0"/>
        <w:rPr>
          <w:rFonts w:ascii="Arial" w:hAnsi="Arial" w:cs="Arial"/>
          <w:b/>
          <w:bCs/>
          <w:lang w:val="es-ES"/>
        </w:rPr>
      </w:pPr>
      <w:r w:rsidRPr="00E97654">
        <w:rPr>
          <w:rFonts w:ascii="Arial" w:hAnsi="Arial" w:cs="Arial"/>
          <w:b/>
          <w:bCs/>
          <w:u w:val="single"/>
          <w:lang w:val="es-ES"/>
        </w:rPr>
        <w:t>FORMA DE PAGO</w:t>
      </w:r>
      <w:r w:rsidRPr="00E97654">
        <w:rPr>
          <w:rFonts w:ascii="Arial" w:hAnsi="Arial" w:cs="Arial"/>
          <w:b/>
          <w:bCs/>
          <w:lang w:val="es-ES"/>
        </w:rPr>
        <w:t xml:space="preserve">: </w:t>
      </w:r>
      <w:r>
        <w:rPr>
          <w:rFonts w:ascii="Arial" w:hAnsi="Arial" w:cs="Arial"/>
          <w:b/>
          <w:bCs/>
          <w:lang w:val="es-ES"/>
        </w:rPr>
        <w:t xml:space="preserve">   </w:t>
      </w:r>
    </w:p>
    <w:p w:rsidR="00544F53" w:rsidRDefault="00544F53" w:rsidP="00A6064E">
      <w:pPr>
        <w:outlineLvl w:val="0"/>
        <w:rPr>
          <w:rFonts w:ascii="Arial" w:hAnsi="Arial" w:cs="Arial"/>
          <w:b/>
          <w:bCs/>
          <w:lang w:val="es-ES"/>
        </w:rPr>
      </w:pPr>
    </w:p>
    <w:p w:rsidR="00544F53" w:rsidRPr="00031274" w:rsidRDefault="00544F53" w:rsidP="00031274">
      <w:pPr>
        <w:tabs>
          <w:tab w:val="right" w:pos="8504"/>
        </w:tabs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noProof/>
          <w:lang w:val="es-ES"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6pt;margin-top:3.15pt;width:9pt;height:9pt;z-index:251658240">
            <v:textbox style="mso-next-textbox:#_x0000_s1026">
              <w:txbxContent>
                <w:p w:rsidR="00544F53" w:rsidRDefault="00544F53"/>
              </w:txbxContent>
            </v:textbox>
          </v:shape>
        </w:pict>
      </w:r>
      <w:r w:rsidRPr="00031274">
        <w:rPr>
          <w:rFonts w:ascii="Arial" w:hAnsi="Arial" w:cs="Arial"/>
          <w:b/>
          <w:bCs/>
          <w:sz w:val="22"/>
          <w:szCs w:val="22"/>
          <w:lang w:val="es-ES"/>
        </w:rPr>
        <w:t xml:space="preserve">     </w:t>
      </w:r>
      <w:r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031274">
        <w:rPr>
          <w:rFonts w:ascii="Arial" w:hAnsi="Arial" w:cs="Arial"/>
          <w:b/>
          <w:bCs/>
          <w:sz w:val="22"/>
          <w:szCs w:val="22"/>
          <w:lang w:val="es-ES"/>
        </w:rPr>
        <w:t>Pers. Físicas (autónomos, emprendedores, desempleados, etc.)…</w:t>
      </w:r>
      <w:r>
        <w:rPr>
          <w:rFonts w:ascii="Arial" w:hAnsi="Arial" w:cs="Arial"/>
          <w:b/>
          <w:bCs/>
          <w:sz w:val="22"/>
          <w:szCs w:val="22"/>
          <w:lang w:val="es-ES"/>
        </w:rPr>
        <w:t>.</w:t>
      </w:r>
      <w:r w:rsidRPr="00031274">
        <w:rPr>
          <w:rFonts w:ascii="Arial" w:hAnsi="Arial" w:cs="Arial"/>
          <w:b/>
          <w:bCs/>
          <w:sz w:val="22"/>
          <w:szCs w:val="22"/>
          <w:lang w:val="es-ES"/>
        </w:rPr>
        <w:t>..470 €</w:t>
      </w:r>
    </w:p>
    <w:p w:rsidR="00544F53" w:rsidRPr="00031274" w:rsidRDefault="00544F53" w:rsidP="00912FEA">
      <w:pPr>
        <w:spacing w:line="160" w:lineRule="atLeast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544F53" w:rsidRPr="00031274" w:rsidRDefault="00544F53" w:rsidP="00A6064E">
      <w:pPr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031274">
        <w:rPr>
          <w:rFonts w:ascii="Arial" w:hAnsi="Arial" w:cs="Arial"/>
          <w:b/>
          <w:bCs/>
          <w:sz w:val="22"/>
          <w:szCs w:val="22"/>
          <w:lang w:val="es-ES"/>
        </w:rPr>
        <w:t xml:space="preserve">     </w:t>
      </w:r>
      <w:r>
        <w:rPr>
          <w:noProof/>
          <w:lang w:val="es-ES" w:eastAsia="es-ES"/>
        </w:rPr>
        <w:pict>
          <v:shape id="_x0000_s1027" type="#_x0000_t202" style="position:absolute;margin-left:.6pt;margin-top:3.15pt;width:9pt;height:9pt;z-index:251659264;mso-position-horizontal-relative:text;mso-position-vertical-relative:text">
            <v:textbox style="mso-next-textbox:#_x0000_s1027">
              <w:txbxContent>
                <w:p w:rsidR="00544F53" w:rsidRDefault="00544F53" w:rsidP="00A6064E"/>
              </w:txbxContent>
            </v:textbox>
          </v:shape>
        </w:pict>
      </w:r>
      <w:r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031274">
        <w:rPr>
          <w:rFonts w:ascii="Arial" w:hAnsi="Arial" w:cs="Arial"/>
          <w:b/>
          <w:bCs/>
          <w:sz w:val="22"/>
          <w:szCs w:val="22"/>
          <w:lang w:val="es-ES"/>
        </w:rPr>
        <w:t>Pers. Jurídicas (empresas, instituciones, etc.)………………</w:t>
      </w:r>
      <w:r>
        <w:rPr>
          <w:rFonts w:ascii="Arial" w:hAnsi="Arial" w:cs="Arial"/>
          <w:b/>
          <w:bCs/>
          <w:sz w:val="22"/>
          <w:szCs w:val="22"/>
          <w:lang w:val="es-ES"/>
        </w:rPr>
        <w:t>….…..</w:t>
      </w:r>
      <w:r w:rsidRPr="00031274">
        <w:rPr>
          <w:rFonts w:ascii="Arial" w:hAnsi="Arial" w:cs="Arial"/>
          <w:b/>
          <w:bCs/>
          <w:sz w:val="22"/>
          <w:szCs w:val="22"/>
          <w:lang w:val="es-ES"/>
        </w:rPr>
        <w:t>…..550 €</w:t>
      </w:r>
    </w:p>
    <w:p w:rsidR="00544F53" w:rsidRPr="00031274" w:rsidRDefault="00544F53" w:rsidP="009C2372">
      <w:pPr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544F53" w:rsidRPr="00031274" w:rsidRDefault="00544F53" w:rsidP="00B868E3">
      <w:pPr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031274">
        <w:rPr>
          <w:rFonts w:ascii="Arial" w:hAnsi="Arial" w:cs="Arial"/>
          <w:b/>
          <w:bCs/>
          <w:sz w:val="22"/>
          <w:szCs w:val="22"/>
          <w:lang w:val="es-ES"/>
        </w:rPr>
        <w:t>Ingreso en C/C: ES06 2096 / 0001 / 29 / 2803126004</w:t>
      </w:r>
    </w:p>
    <w:p w:rsidR="00544F53" w:rsidRPr="00031274" w:rsidRDefault="00544F53" w:rsidP="009C2372">
      <w:pPr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544F53" w:rsidRPr="00031274" w:rsidRDefault="00544F53" w:rsidP="00B868E3">
      <w:pPr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031274">
        <w:rPr>
          <w:rFonts w:ascii="Arial" w:hAnsi="Arial" w:cs="Arial"/>
          <w:b/>
          <w:bCs/>
          <w:sz w:val="22"/>
          <w:szCs w:val="22"/>
          <w:lang w:val="es-ES"/>
        </w:rPr>
        <w:t>(Posibilidad de fraccionar el pago: 50% momento inscripción, 50% restante antes del inicio del curso)</w:t>
      </w:r>
    </w:p>
    <w:p w:rsidR="00544F53" w:rsidRDefault="00544F53" w:rsidP="00E71431">
      <w:pPr>
        <w:jc w:val="center"/>
        <w:outlineLvl w:val="0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544F53" w:rsidRDefault="00544F53" w:rsidP="00E71431">
      <w:pPr>
        <w:jc w:val="center"/>
        <w:outlineLvl w:val="0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544F53" w:rsidRDefault="00544F53" w:rsidP="00E71431">
      <w:pPr>
        <w:jc w:val="center"/>
        <w:outlineLvl w:val="0"/>
        <w:rPr>
          <w:rFonts w:ascii="Arial" w:hAnsi="Arial" w:cs="Arial"/>
          <w:b/>
          <w:bCs/>
          <w:color w:val="3366FF"/>
          <w:sz w:val="20"/>
          <w:szCs w:val="20"/>
          <w:lang w:val="es-ES"/>
        </w:rPr>
      </w:pPr>
      <w:r w:rsidRPr="00B868E3">
        <w:rPr>
          <w:rFonts w:ascii="Arial" w:hAnsi="Arial" w:cs="Arial"/>
          <w:b/>
          <w:bCs/>
          <w:color w:val="3366FF"/>
          <w:sz w:val="20"/>
          <w:szCs w:val="20"/>
          <w:lang w:val="es-ES"/>
        </w:rPr>
        <w:t>(Enviar ficha de inscripción y c</w:t>
      </w:r>
      <w:r>
        <w:rPr>
          <w:rFonts w:ascii="Arial" w:hAnsi="Arial" w:cs="Arial"/>
          <w:b/>
          <w:bCs/>
          <w:color w:val="3366FF"/>
          <w:sz w:val="20"/>
          <w:szCs w:val="20"/>
          <w:lang w:val="es-ES"/>
        </w:rPr>
        <w:t xml:space="preserve">opia de la transferencia a, </w:t>
      </w:r>
      <w:hyperlink r:id="rId7" w:history="1">
        <w:r w:rsidRPr="00587BD7">
          <w:rPr>
            <w:rStyle w:val="Hyperlink"/>
            <w:rFonts w:ascii="Arial" w:hAnsi="Arial" w:cs="Arial"/>
            <w:b/>
            <w:bCs/>
            <w:sz w:val="20"/>
            <w:szCs w:val="20"/>
            <w:lang w:val="es-ES"/>
          </w:rPr>
          <w:t>emorano@camaraleon.com</w:t>
        </w:r>
      </w:hyperlink>
      <w:r>
        <w:rPr>
          <w:rFonts w:ascii="Arial" w:hAnsi="Arial" w:cs="Arial"/>
          <w:b/>
          <w:bCs/>
          <w:color w:val="3366FF"/>
          <w:sz w:val="20"/>
          <w:szCs w:val="20"/>
          <w:lang w:val="es-ES"/>
        </w:rPr>
        <w:t xml:space="preserve">; </w:t>
      </w:r>
      <w:hyperlink r:id="rId8" w:history="1">
        <w:r w:rsidRPr="00587BD7">
          <w:rPr>
            <w:rStyle w:val="Hyperlink"/>
            <w:rFonts w:ascii="Arial" w:hAnsi="Arial" w:cs="Arial"/>
            <w:b/>
            <w:bCs/>
            <w:sz w:val="20"/>
            <w:szCs w:val="20"/>
            <w:lang w:val="es-ES"/>
          </w:rPr>
          <w:t>cciponf@camaraleon.com</w:t>
        </w:r>
      </w:hyperlink>
      <w:r>
        <w:rPr>
          <w:rFonts w:ascii="Arial" w:hAnsi="Arial" w:cs="Arial"/>
          <w:b/>
          <w:bCs/>
          <w:color w:val="3366FF"/>
          <w:sz w:val="20"/>
          <w:szCs w:val="20"/>
          <w:lang w:val="es-ES"/>
        </w:rPr>
        <w:t xml:space="preserve">; </w:t>
      </w:r>
      <w:hyperlink r:id="rId9" w:history="1">
        <w:r w:rsidRPr="00587BD7">
          <w:rPr>
            <w:rStyle w:val="Hyperlink"/>
            <w:rFonts w:ascii="Arial" w:hAnsi="Arial" w:cs="Arial"/>
            <w:b/>
            <w:bCs/>
            <w:sz w:val="20"/>
            <w:szCs w:val="20"/>
            <w:lang w:val="es-ES"/>
          </w:rPr>
          <w:t>conta2@camaraleon.com</w:t>
        </w:r>
      </w:hyperlink>
      <w:r w:rsidRPr="00B868E3">
        <w:rPr>
          <w:rFonts w:ascii="Arial" w:hAnsi="Arial" w:cs="Arial"/>
          <w:b/>
          <w:bCs/>
          <w:color w:val="3366FF"/>
          <w:sz w:val="20"/>
          <w:szCs w:val="20"/>
          <w:lang w:val="es-ES"/>
        </w:rPr>
        <w:t>)</w:t>
      </w:r>
    </w:p>
    <w:p w:rsidR="00544F53" w:rsidRDefault="00544F53">
      <w:pPr>
        <w:rPr>
          <w:rFonts w:ascii="Arial" w:hAnsi="Arial" w:cs="Arial"/>
          <w:lang w:val="es-ES"/>
        </w:rPr>
      </w:pPr>
    </w:p>
    <w:p w:rsidR="00544F53" w:rsidRPr="00793DD1" w:rsidRDefault="00544F53" w:rsidP="00AE3EE7">
      <w:pPr>
        <w:jc w:val="both"/>
        <w:rPr>
          <w:sz w:val="16"/>
          <w:szCs w:val="16"/>
          <w:lang w:val="es-ES_tradnl"/>
        </w:rPr>
      </w:pPr>
      <w:r w:rsidRPr="00793DD1">
        <w:rPr>
          <w:sz w:val="16"/>
          <w:szCs w:val="16"/>
          <w:lang w:val="es-ES_tradnl"/>
        </w:rPr>
        <w:t>Los datos contenidos en el presente formulario se incorporarán a un Fichero de titularidad de la Cámara Oficial de Comercio e Industria de León y se utilizaran exclusivamente para la organización y gestión de la Jornada, así como para ofrecerle información acerca de los servicios y las actividades de la Cámara. La respuesta a las cuestiones planteadas en este formulario tiene carácter voluntario. Si usted desea podrá ejercer en cualquier momento los derechos de acceso, rectificación, cancelación y oposición mediante un escrito dirigido a la Cámara Oficial de Comercio e Industria de León, Avenida Padre Isla, 30 24001 León o remitido a la dirección de correo electrónico ccileon@camaraleon.com, todo ello de conformidad a la Ley Orgánica 15/1999 de Protección de Datos de Carácter Personal.</w:t>
      </w:r>
    </w:p>
    <w:sectPr w:rsidR="00544F53" w:rsidRPr="00793DD1" w:rsidSect="00E71431">
      <w:pgSz w:w="11906" w:h="16838"/>
      <w:pgMar w:top="851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46B7"/>
    <w:rsid w:val="00013839"/>
    <w:rsid w:val="00031274"/>
    <w:rsid w:val="000D4275"/>
    <w:rsid w:val="000E01A7"/>
    <w:rsid w:val="000E134E"/>
    <w:rsid w:val="00150FD3"/>
    <w:rsid w:val="00181070"/>
    <w:rsid w:val="00196BB2"/>
    <w:rsid w:val="002101AA"/>
    <w:rsid w:val="00241B85"/>
    <w:rsid w:val="00252060"/>
    <w:rsid w:val="00274EE7"/>
    <w:rsid w:val="00285446"/>
    <w:rsid w:val="002A39F0"/>
    <w:rsid w:val="002D1080"/>
    <w:rsid w:val="002F7E90"/>
    <w:rsid w:val="003240C5"/>
    <w:rsid w:val="00363F2E"/>
    <w:rsid w:val="003B2F1C"/>
    <w:rsid w:val="003D28DF"/>
    <w:rsid w:val="00417109"/>
    <w:rsid w:val="00443500"/>
    <w:rsid w:val="0044786E"/>
    <w:rsid w:val="004824EC"/>
    <w:rsid w:val="004972CB"/>
    <w:rsid w:val="004A2FE6"/>
    <w:rsid w:val="004C26AB"/>
    <w:rsid w:val="00544F53"/>
    <w:rsid w:val="00545D72"/>
    <w:rsid w:val="005629DF"/>
    <w:rsid w:val="00587BD7"/>
    <w:rsid w:val="005A3C71"/>
    <w:rsid w:val="005C045B"/>
    <w:rsid w:val="005C2931"/>
    <w:rsid w:val="005C6E38"/>
    <w:rsid w:val="005D2218"/>
    <w:rsid w:val="006147AF"/>
    <w:rsid w:val="00626C43"/>
    <w:rsid w:val="00643476"/>
    <w:rsid w:val="006A37C1"/>
    <w:rsid w:val="006B79F4"/>
    <w:rsid w:val="006F169B"/>
    <w:rsid w:val="00733E02"/>
    <w:rsid w:val="007615D3"/>
    <w:rsid w:val="00762DC4"/>
    <w:rsid w:val="00793DD1"/>
    <w:rsid w:val="007F2EDD"/>
    <w:rsid w:val="008053D8"/>
    <w:rsid w:val="00843B72"/>
    <w:rsid w:val="00857E78"/>
    <w:rsid w:val="008938F6"/>
    <w:rsid w:val="00912FEA"/>
    <w:rsid w:val="00922A09"/>
    <w:rsid w:val="00923941"/>
    <w:rsid w:val="00945FB8"/>
    <w:rsid w:val="009B7A29"/>
    <w:rsid w:val="009C2372"/>
    <w:rsid w:val="009F1AE8"/>
    <w:rsid w:val="00A004AC"/>
    <w:rsid w:val="00A158BD"/>
    <w:rsid w:val="00A231DB"/>
    <w:rsid w:val="00A235CB"/>
    <w:rsid w:val="00A41449"/>
    <w:rsid w:val="00A6064E"/>
    <w:rsid w:val="00A65103"/>
    <w:rsid w:val="00AE3EE7"/>
    <w:rsid w:val="00B23748"/>
    <w:rsid w:val="00B629FC"/>
    <w:rsid w:val="00B868E3"/>
    <w:rsid w:val="00C303B0"/>
    <w:rsid w:val="00C80983"/>
    <w:rsid w:val="00D05395"/>
    <w:rsid w:val="00D05B54"/>
    <w:rsid w:val="00D7359D"/>
    <w:rsid w:val="00DC50DE"/>
    <w:rsid w:val="00DE570F"/>
    <w:rsid w:val="00E52219"/>
    <w:rsid w:val="00E71431"/>
    <w:rsid w:val="00E946B7"/>
    <w:rsid w:val="00E97654"/>
    <w:rsid w:val="00EA5E4F"/>
    <w:rsid w:val="00EC2107"/>
    <w:rsid w:val="00EC668F"/>
    <w:rsid w:val="00F33E60"/>
    <w:rsid w:val="00F44648"/>
    <w:rsid w:val="00F45990"/>
    <w:rsid w:val="00F57BAC"/>
    <w:rsid w:val="00F708CF"/>
    <w:rsid w:val="00FC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6B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E946B7"/>
    <w:pPr>
      <w:jc w:val="center"/>
    </w:pPr>
    <w:rPr>
      <w:rFonts w:ascii="Arial" w:eastAsia="Calibri" w:hAnsi="Arial" w:cs="Arial"/>
      <w:b/>
      <w:bCs/>
      <w:color w:val="4367C5"/>
      <w:sz w:val="40"/>
      <w:szCs w:val="40"/>
      <w:lang w:val="es-ES" w:eastAsia="es-ES"/>
    </w:rPr>
  </w:style>
  <w:style w:type="character" w:customStyle="1" w:styleId="TitleChar">
    <w:name w:val="Title Char"/>
    <w:basedOn w:val="DefaultParagraphFont"/>
    <w:link w:val="Title"/>
    <w:uiPriority w:val="99"/>
    <w:locked/>
    <w:rsid w:val="00E946B7"/>
    <w:rPr>
      <w:rFonts w:ascii="Arial" w:hAnsi="Arial" w:cs="Arial"/>
      <w:b/>
      <w:bCs/>
      <w:color w:val="4367C5"/>
      <w:sz w:val="40"/>
      <w:szCs w:val="40"/>
      <w:lang w:val="es-ES"/>
    </w:rPr>
  </w:style>
  <w:style w:type="character" w:styleId="Hyperlink">
    <w:name w:val="Hyperlink"/>
    <w:basedOn w:val="DefaultParagraphFont"/>
    <w:uiPriority w:val="99"/>
    <w:rsid w:val="00E946B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946B7"/>
    <w:rPr>
      <w:rFonts w:ascii="Tahoma" w:eastAsia="Calibri" w:hAnsi="Tahoma" w:cs="Tahoma"/>
      <w:sz w:val="16"/>
      <w:szCs w:val="16"/>
      <w:lang w:eastAsia="es-E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46B7"/>
    <w:rPr>
      <w:rFonts w:ascii="Tahoma" w:hAnsi="Tahoma" w:cs="Tahoma"/>
      <w:sz w:val="16"/>
      <w:szCs w:val="16"/>
      <w:lang w:val="en-US"/>
    </w:rPr>
  </w:style>
  <w:style w:type="paragraph" w:styleId="DocumentMap">
    <w:name w:val="Document Map"/>
    <w:basedOn w:val="Normal"/>
    <w:link w:val="DocumentMapChar"/>
    <w:uiPriority w:val="99"/>
    <w:semiHidden/>
    <w:rsid w:val="009C2372"/>
    <w:pPr>
      <w:shd w:val="clear" w:color="auto" w:fill="000080"/>
    </w:pPr>
    <w:rPr>
      <w:rFonts w:eastAsia="Calibri"/>
      <w:sz w:val="2"/>
      <w:szCs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52219"/>
    <w:rPr>
      <w:rFonts w:ascii="Times New Roman" w:hAnsi="Times New Roman" w:cs="Times New Roman"/>
      <w:sz w:val="2"/>
      <w:szCs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ciponf@camaraleon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emorano@camaraleo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imrsa.com/wp-content/uploads/2012/09/SAP_Busi_One_PCG8_130_R_p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conta2@camarale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2</Pages>
  <Words>348</Words>
  <Characters>1916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Ordenador</dc:creator>
  <cp:keywords/>
  <dc:description/>
  <cp:lastModifiedBy>emorano</cp:lastModifiedBy>
  <cp:revision>28</cp:revision>
  <cp:lastPrinted>2014-07-16T11:48:00Z</cp:lastPrinted>
  <dcterms:created xsi:type="dcterms:W3CDTF">2014-05-09T09:03:00Z</dcterms:created>
  <dcterms:modified xsi:type="dcterms:W3CDTF">2014-10-09T09:42:00Z</dcterms:modified>
</cp:coreProperties>
</file>